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440C24" w14:textId="56C533B3" w:rsidR="00F62463" w:rsidRPr="00F62463" w:rsidRDefault="00932BFB" w:rsidP="00F62463">
      <w:pPr>
        <w:pStyle w:val="Title-01186012"/>
        <w:rPr>
          <w:rFonts w:eastAsia="宋体"/>
          <w:lang w:eastAsia="zh-CN"/>
        </w:rPr>
      </w:pPr>
      <w:r w:rsidRPr="009C6E96">
        <w:t xml:space="preserve">Instructions for Preparing </w:t>
      </w:r>
      <w:r w:rsidRPr="00932BFB">
        <w:rPr>
          <w:rFonts w:hint="eastAsia"/>
        </w:rPr>
        <w:t>Abstract</w:t>
      </w:r>
      <w:r w:rsidRPr="009C6E96">
        <w:t xml:space="preserve"> for </w:t>
      </w:r>
      <w:r w:rsidR="00F62463">
        <w:t>7th Huixian International Forum on Earthquake Engineering for Young Researchers</w:t>
      </w:r>
      <w:r w:rsidR="00F62463">
        <w:rPr>
          <w:rFonts w:eastAsia="宋体" w:hint="eastAsia"/>
          <w:lang w:eastAsia="zh-CN"/>
        </w:rPr>
        <w:t>(</w:t>
      </w:r>
      <w:bookmarkStart w:id="0" w:name="_Hlk166848108"/>
      <w:r w:rsidR="00F62463">
        <w:rPr>
          <w:rFonts w:eastAsia="宋体" w:hint="eastAsia"/>
          <w:lang w:eastAsia="zh-CN"/>
        </w:rPr>
        <w:t>7HXFEE</w:t>
      </w:r>
      <w:bookmarkEnd w:id="0"/>
      <w:r w:rsidR="00F62463">
        <w:rPr>
          <w:rFonts w:eastAsia="宋体" w:hint="eastAsia"/>
          <w:lang w:eastAsia="zh-CN"/>
        </w:rPr>
        <w:t>)</w:t>
      </w:r>
    </w:p>
    <w:p w14:paraId="07A6EC11" w14:textId="38286AC1" w:rsidR="00593841" w:rsidRDefault="00D36BB2" w:rsidP="00E7199D">
      <w:pPr>
        <w:pStyle w:val="Author"/>
        <w:rPr>
          <w:rFonts w:eastAsia="PMingLiU"/>
        </w:rPr>
      </w:pPr>
      <w:r w:rsidRPr="00D36BB2">
        <w:rPr>
          <w:rFonts w:eastAsia="PMingLiU"/>
        </w:rPr>
        <w:t xml:space="preserve">1st Given </w:t>
      </w:r>
      <w:r w:rsidRPr="008971CD">
        <w:rPr>
          <w:rFonts w:eastAsia="PMingLiU"/>
        </w:rPr>
        <w:t>Name</w:t>
      </w:r>
      <w:r w:rsidRPr="00D36BB2">
        <w:rPr>
          <w:rFonts w:eastAsia="PMingLiU"/>
        </w:rPr>
        <w:t xml:space="preserve"> Surname</w:t>
      </w:r>
      <w:r w:rsidRPr="00D36BB2">
        <w:rPr>
          <w:rFonts w:eastAsia="PMingLiU" w:hint="eastAsia"/>
        </w:rPr>
        <w:t xml:space="preserve"> </w:t>
      </w:r>
      <w:r w:rsidR="00593841" w:rsidRPr="0003030F">
        <w:rPr>
          <w:rFonts w:eastAsia="PMingLiU" w:hint="eastAsia"/>
          <w:vertAlign w:val="superscript"/>
          <w:lang w:eastAsia="ja-JP"/>
        </w:rPr>
        <w:t>1</w:t>
      </w:r>
      <w:r w:rsidR="002C5687">
        <w:rPr>
          <w:rFonts w:eastAsia="PMingLiU"/>
        </w:rPr>
        <w:t>,</w:t>
      </w:r>
      <w:r w:rsidR="00593841" w:rsidRPr="0030704A">
        <w:rPr>
          <w:rFonts w:eastAsia="PMingLiU" w:hint="eastAsia"/>
        </w:rPr>
        <w:t xml:space="preserve"> </w:t>
      </w:r>
      <w:r w:rsidRPr="00D36BB2">
        <w:rPr>
          <w:rFonts w:eastAsia="PMingLiU"/>
        </w:rPr>
        <w:t>2nd Given Name Surname</w:t>
      </w:r>
      <w:r w:rsidRPr="00D36BB2">
        <w:rPr>
          <w:rFonts w:eastAsia="PMingLiU" w:hint="eastAsia"/>
        </w:rPr>
        <w:t xml:space="preserve"> </w:t>
      </w:r>
      <w:r w:rsidR="00593841" w:rsidRPr="00EC3B4C">
        <w:rPr>
          <w:rFonts w:eastAsia="PMingLiU" w:hint="eastAsia"/>
          <w:vertAlign w:val="superscript"/>
        </w:rPr>
        <w:t>2</w:t>
      </w:r>
      <w:r w:rsidR="002C5687">
        <w:rPr>
          <w:rFonts w:eastAsia="PMingLiU"/>
        </w:rPr>
        <w:t xml:space="preserve">, </w:t>
      </w:r>
      <w:r w:rsidR="002C5687" w:rsidRPr="0030704A">
        <w:rPr>
          <w:rFonts w:eastAsia="PMingLiU" w:hint="eastAsia"/>
        </w:rPr>
        <w:t>and</w:t>
      </w:r>
      <w:r w:rsidR="002C5687">
        <w:rPr>
          <w:rFonts w:eastAsia="PMingLiU"/>
        </w:rPr>
        <w:t xml:space="preserve"> </w:t>
      </w:r>
      <w:r w:rsidRPr="00D36BB2">
        <w:rPr>
          <w:rFonts w:eastAsia="PMingLiU"/>
        </w:rPr>
        <w:t xml:space="preserve">3rd Given Name Surname </w:t>
      </w:r>
      <w:r w:rsidR="002C5687" w:rsidRPr="0094148A">
        <w:rPr>
          <w:rFonts w:eastAsia="PMingLiU"/>
          <w:vertAlign w:val="superscript"/>
        </w:rPr>
        <w:t>3</w:t>
      </w:r>
    </w:p>
    <w:p w14:paraId="29BAEFBD" w14:textId="1F5F066F" w:rsidR="00593841" w:rsidRPr="00E91E60" w:rsidRDefault="00593841" w:rsidP="00D36BB2">
      <w:pPr>
        <w:pStyle w:val="a5"/>
        <w:jc w:val="center"/>
        <w:rPr>
          <w:bCs/>
        </w:rPr>
      </w:pPr>
      <w:r w:rsidRPr="00E91E60">
        <w:rPr>
          <w:rFonts w:hint="eastAsia"/>
        </w:rPr>
        <w:t>1</w:t>
      </w:r>
      <w:r>
        <w:rPr>
          <w:rFonts w:hint="eastAsia"/>
        </w:rPr>
        <w:t xml:space="preserve"> </w:t>
      </w:r>
      <w:r w:rsidR="00D36BB2">
        <w:t>dept. name of organization (of Affiliation)</w:t>
      </w:r>
      <w:r w:rsidR="00D36BB2" w:rsidRPr="00D36BB2">
        <w:t xml:space="preserve"> City, Country</w:t>
      </w:r>
      <w:r>
        <w:t xml:space="preserve"> (</w:t>
      </w:r>
      <w:r w:rsidR="00D36BB2" w:rsidRPr="00D36BB2">
        <w:t>email address or ORCID</w:t>
      </w:r>
      <w:r>
        <w:t>)</w:t>
      </w:r>
    </w:p>
    <w:p w14:paraId="038BFBE8" w14:textId="5FA0A623" w:rsidR="00593841" w:rsidRPr="0094148A" w:rsidRDefault="00593841" w:rsidP="0094148A">
      <w:pPr>
        <w:pStyle w:val="a5"/>
        <w:jc w:val="center"/>
        <w:rPr>
          <w:bCs/>
        </w:rPr>
      </w:pPr>
      <w:r w:rsidRPr="00E91E60">
        <w:rPr>
          <w:rFonts w:hint="eastAsia"/>
        </w:rPr>
        <w:t>2</w:t>
      </w:r>
      <w:r>
        <w:rPr>
          <w:rFonts w:hint="eastAsia"/>
        </w:rPr>
        <w:t xml:space="preserve"> </w:t>
      </w:r>
      <w:r w:rsidR="00D36BB2" w:rsidRPr="00D36BB2">
        <w:t>dept. name of organization (of Affiliation) City, Country (email address or ORCID)</w:t>
      </w:r>
    </w:p>
    <w:p w14:paraId="7568EA3B" w14:textId="09F625F3" w:rsidR="002C5687" w:rsidRPr="000662B0" w:rsidRDefault="002C5687">
      <w:pPr>
        <w:pStyle w:val="Author"/>
        <w:rPr>
          <w:rFonts w:eastAsia="PMingLiU"/>
          <w:sz w:val="20"/>
          <w:szCs w:val="20"/>
        </w:rPr>
      </w:pPr>
      <w:r>
        <w:rPr>
          <w:rFonts w:eastAsia="PMingLiU"/>
          <w:sz w:val="20"/>
          <w:szCs w:val="20"/>
        </w:rPr>
        <w:t xml:space="preserve">3 </w:t>
      </w:r>
      <w:r w:rsidR="00D36BB2" w:rsidRPr="00D36BB2">
        <w:rPr>
          <w:rFonts w:eastAsia="PMingLiU"/>
          <w:sz w:val="20"/>
          <w:szCs w:val="20"/>
        </w:rPr>
        <w:t>dept. name of organization (of Affiliation) City, Country (email address or ORCID)</w:t>
      </w:r>
    </w:p>
    <w:p w14:paraId="53268E2D" w14:textId="77777777" w:rsidR="00DB493A" w:rsidRPr="00593841" w:rsidRDefault="00DB493A" w:rsidP="0091552F">
      <w:pPr>
        <w:pStyle w:val="Content"/>
        <w:snapToGrid w:val="0"/>
        <w:ind w:firstLineChars="100" w:firstLine="234"/>
        <w:rPr>
          <w:rFonts w:eastAsiaTheme="minorEastAsia"/>
          <w:spacing w:val="-3"/>
        </w:rPr>
      </w:pPr>
    </w:p>
    <w:p w14:paraId="6A28F17D" w14:textId="69725098" w:rsidR="00FA5E3C" w:rsidRDefault="00FA5E3C" w:rsidP="0091552F">
      <w:pPr>
        <w:pStyle w:val="Content"/>
        <w:snapToGrid w:val="0"/>
        <w:rPr>
          <w:rFonts w:eastAsia="宋体"/>
          <w:spacing w:val="-3"/>
          <w:lang w:eastAsia="zh-CN"/>
        </w:rPr>
      </w:pPr>
      <w:r w:rsidRPr="00C704E5">
        <w:rPr>
          <w:spacing w:val="-3"/>
        </w:rPr>
        <w:t xml:space="preserve">This template is a guide to be used to prepare </w:t>
      </w:r>
      <w:r w:rsidRPr="00C704E5">
        <w:rPr>
          <w:rFonts w:eastAsia="PMingLiU" w:hint="eastAsia"/>
          <w:spacing w:val="-3"/>
        </w:rPr>
        <w:t>abstract</w:t>
      </w:r>
      <w:r w:rsidR="00F01E7B" w:rsidRPr="00C704E5">
        <w:rPr>
          <w:rFonts w:eastAsia="宋体" w:hint="eastAsia"/>
          <w:spacing w:val="-3"/>
          <w:lang w:eastAsia="zh-CN"/>
        </w:rPr>
        <w:t>s</w:t>
      </w:r>
      <w:r w:rsidRPr="00C704E5">
        <w:rPr>
          <w:spacing w:val="-3"/>
        </w:rPr>
        <w:t xml:space="preserve"> for submission. </w:t>
      </w:r>
      <w:r w:rsidR="009B35DA" w:rsidRPr="00C704E5">
        <w:rPr>
          <w:spacing w:val="-3"/>
        </w:rPr>
        <w:t xml:space="preserve">The length of </w:t>
      </w:r>
      <w:r w:rsidR="009B35DA" w:rsidRPr="00C704E5">
        <w:rPr>
          <w:rFonts w:eastAsia="PMingLiU" w:hint="eastAsia"/>
          <w:spacing w:val="-3"/>
        </w:rPr>
        <w:t>the abstract</w:t>
      </w:r>
      <w:r w:rsidR="009B35DA" w:rsidRPr="00C704E5">
        <w:rPr>
          <w:spacing w:val="-3"/>
        </w:rPr>
        <w:t xml:space="preserve"> </w:t>
      </w:r>
      <w:r w:rsidR="009B35DA" w:rsidRPr="00C704E5">
        <w:rPr>
          <w:rFonts w:eastAsia="PMingLiU" w:hint="eastAsia"/>
          <w:spacing w:val="-3"/>
          <w:u w:val="single"/>
        </w:rPr>
        <w:t>should</w:t>
      </w:r>
      <w:r w:rsidR="009B35DA" w:rsidRPr="00C704E5">
        <w:rPr>
          <w:spacing w:val="-3"/>
          <w:u w:val="single"/>
        </w:rPr>
        <w:t xml:space="preserve"> not</w:t>
      </w:r>
      <w:r w:rsidR="009B35DA" w:rsidRPr="00C704E5">
        <w:rPr>
          <w:spacing w:val="-3"/>
        </w:rPr>
        <w:t xml:space="preserve"> exceed </w:t>
      </w:r>
      <w:r w:rsidRPr="00C704E5">
        <w:rPr>
          <w:rFonts w:eastAsia="宋体" w:hint="eastAsia"/>
          <w:spacing w:val="-3"/>
          <w:lang w:eastAsia="zh-CN"/>
        </w:rPr>
        <w:t>2</w:t>
      </w:r>
      <w:r w:rsidR="009B35DA" w:rsidRPr="00C704E5">
        <w:rPr>
          <w:spacing w:val="-3"/>
        </w:rPr>
        <w:t xml:space="preserve"> page</w:t>
      </w:r>
      <w:r w:rsidR="00C96876" w:rsidRPr="00C704E5">
        <w:rPr>
          <w:spacing w:val="-3"/>
        </w:rPr>
        <w:t>s</w:t>
      </w:r>
      <w:r w:rsidR="009B35DA" w:rsidRPr="00C704E5">
        <w:rPr>
          <w:spacing w:val="-3"/>
        </w:rPr>
        <w:t xml:space="preserve"> inclusive of figures, tables, </w:t>
      </w:r>
      <w:r w:rsidR="009B35DA" w:rsidRPr="00C704E5">
        <w:rPr>
          <w:rFonts w:eastAsia="PMingLiU" w:hint="eastAsia"/>
          <w:spacing w:val="-3"/>
        </w:rPr>
        <w:t xml:space="preserve">and </w:t>
      </w:r>
      <w:r w:rsidR="009B35DA" w:rsidRPr="00C704E5">
        <w:rPr>
          <w:spacing w:val="-3"/>
        </w:rPr>
        <w:t>photographs</w:t>
      </w:r>
      <w:r w:rsidR="006622BE" w:rsidRPr="00C704E5">
        <w:rPr>
          <w:spacing w:val="-3"/>
        </w:rPr>
        <w:t>, if any</w:t>
      </w:r>
      <w:r w:rsidR="009B35DA" w:rsidRPr="00C704E5">
        <w:rPr>
          <w:rFonts w:eastAsia="PMingLiU" w:hint="eastAsia"/>
          <w:spacing w:val="-3"/>
        </w:rPr>
        <w:t xml:space="preserve">. </w:t>
      </w:r>
      <w:r w:rsidR="009B35DA" w:rsidRPr="00C704E5">
        <w:rPr>
          <w:spacing w:val="-3"/>
        </w:rPr>
        <w:t xml:space="preserve">The </w:t>
      </w:r>
      <w:r w:rsidR="009B35DA" w:rsidRPr="00C704E5">
        <w:rPr>
          <w:rFonts w:eastAsia="PMingLiU" w:hint="eastAsia"/>
          <w:spacing w:val="-3"/>
        </w:rPr>
        <w:t>abstract</w:t>
      </w:r>
      <w:r w:rsidR="009B35DA" w:rsidRPr="00C704E5">
        <w:rPr>
          <w:spacing w:val="-3"/>
        </w:rPr>
        <w:t xml:space="preserve"> should be formatted for </w:t>
      </w:r>
      <w:r w:rsidR="009B35DA" w:rsidRPr="00C704E5">
        <w:rPr>
          <w:rFonts w:eastAsia="PMingLiU" w:hint="eastAsia"/>
          <w:spacing w:val="-3"/>
        </w:rPr>
        <w:t xml:space="preserve">A4 </w:t>
      </w:r>
      <w:r w:rsidR="006622BE" w:rsidRPr="00C704E5">
        <w:rPr>
          <w:rFonts w:eastAsia="PMingLiU"/>
          <w:spacing w:val="-3"/>
        </w:rPr>
        <w:t xml:space="preserve">size </w:t>
      </w:r>
      <w:r w:rsidR="009B35DA" w:rsidRPr="00C704E5">
        <w:rPr>
          <w:spacing w:val="-3"/>
        </w:rPr>
        <w:t>paper</w:t>
      </w:r>
      <w:r w:rsidR="009B35DA" w:rsidRPr="00C704E5">
        <w:rPr>
          <w:rFonts w:eastAsia="PMingLiU" w:hint="eastAsia"/>
          <w:spacing w:val="-3"/>
        </w:rPr>
        <w:t xml:space="preserve"> </w:t>
      </w:r>
      <w:r w:rsidR="009B35DA" w:rsidRPr="00C704E5">
        <w:rPr>
          <w:spacing w:val="-3"/>
        </w:rPr>
        <w:t xml:space="preserve">with </w:t>
      </w:r>
      <w:r w:rsidR="009B35DA" w:rsidRPr="00C704E5">
        <w:rPr>
          <w:rFonts w:eastAsia="PMingLiU" w:hint="eastAsia"/>
          <w:spacing w:val="-3"/>
        </w:rPr>
        <w:t>2.5cm</w:t>
      </w:r>
      <w:r w:rsidR="009B35DA" w:rsidRPr="00C704E5">
        <w:rPr>
          <w:spacing w:val="-3"/>
        </w:rPr>
        <w:t xml:space="preserve"> margins on all four sides.</w:t>
      </w:r>
      <w:r w:rsidR="009B35DA" w:rsidRPr="00C704E5">
        <w:rPr>
          <w:rFonts w:eastAsia="PMingLiU" w:hint="eastAsia"/>
          <w:spacing w:val="-3"/>
        </w:rPr>
        <w:t xml:space="preserve"> </w:t>
      </w:r>
      <w:r w:rsidR="006622BE" w:rsidRPr="00C704E5">
        <w:rPr>
          <w:rFonts w:eastAsia="PMingLiU"/>
          <w:spacing w:val="-3"/>
        </w:rPr>
        <w:t>F</w:t>
      </w:r>
      <w:r w:rsidR="006622BE" w:rsidRPr="00C704E5">
        <w:rPr>
          <w:rFonts w:eastAsia="PMingLiU" w:hint="eastAsia"/>
        </w:rPr>
        <w:t>or the title of the abstract</w:t>
      </w:r>
      <w:r w:rsidR="00C96876" w:rsidRPr="00C704E5">
        <w:rPr>
          <w:rFonts w:eastAsia="PMingLiU"/>
        </w:rPr>
        <w:t>,</w:t>
      </w:r>
      <w:r w:rsidR="006622BE" w:rsidRPr="00C704E5">
        <w:rPr>
          <w:rFonts w:eastAsia="PMingLiU" w:hint="eastAsia"/>
          <w:spacing w:val="-3"/>
        </w:rPr>
        <w:t xml:space="preserve"> </w:t>
      </w:r>
      <w:r w:rsidR="006622BE" w:rsidRPr="00C704E5">
        <w:rPr>
          <w:rFonts w:eastAsia="PMingLiU"/>
          <w:spacing w:val="-3"/>
        </w:rPr>
        <w:t>write all in</w:t>
      </w:r>
      <w:r w:rsidR="006622BE" w:rsidRPr="00C704E5">
        <w:rPr>
          <w:rFonts w:eastAsia="PMingLiU" w:hint="eastAsia"/>
        </w:rPr>
        <w:t xml:space="preserve"> </w:t>
      </w:r>
      <w:r w:rsidR="006622BE" w:rsidRPr="00C704E5">
        <w:rPr>
          <w:rFonts w:hint="eastAsia"/>
        </w:rPr>
        <w:t>cap</w:t>
      </w:r>
      <w:r w:rsidR="006622BE" w:rsidRPr="00C704E5">
        <w:t>ital letter</w:t>
      </w:r>
      <w:r w:rsidR="006622BE" w:rsidRPr="00C704E5">
        <w:rPr>
          <w:rFonts w:hint="eastAsia"/>
        </w:rPr>
        <w:t xml:space="preserve">s </w:t>
      </w:r>
      <w:r w:rsidR="006622BE" w:rsidRPr="00C704E5">
        <w:t xml:space="preserve">using </w:t>
      </w:r>
      <w:r w:rsidR="00FE468D" w:rsidRPr="00C704E5">
        <w:t xml:space="preserve">bold </w:t>
      </w:r>
      <w:r w:rsidR="006622BE" w:rsidRPr="00C704E5">
        <w:t>1</w:t>
      </w:r>
      <w:r w:rsidR="006622BE" w:rsidRPr="00C704E5">
        <w:rPr>
          <w:rFonts w:eastAsia="PMingLiU" w:hint="eastAsia"/>
        </w:rPr>
        <w:t>4</w:t>
      </w:r>
      <w:r w:rsidR="006622BE" w:rsidRPr="00C704E5">
        <w:t>-</w:t>
      </w:r>
      <w:r w:rsidR="00932BFB" w:rsidRPr="00C704E5">
        <w:t>p</w:t>
      </w:r>
      <w:r w:rsidR="00E06D31" w:rsidRPr="00C704E5">
        <w:rPr>
          <w:rFonts w:eastAsia="PMingLiU" w:hint="eastAsia"/>
        </w:rPr>
        <w:t>oin</w:t>
      </w:r>
      <w:r w:rsidR="00932BFB" w:rsidRPr="00C704E5">
        <w:t>t Time</w:t>
      </w:r>
      <w:r w:rsidR="00932BFB" w:rsidRPr="00C704E5">
        <w:rPr>
          <w:rFonts w:hint="eastAsia"/>
        </w:rPr>
        <w:t>s</w:t>
      </w:r>
      <w:r w:rsidR="00932BFB" w:rsidRPr="00C704E5">
        <w:t xml:space="preserve"> </w:t>
      </w:r>
      <w:r w:rsidR="006622BE" w:rsidRPr="00C704E5">
        <w:t xml:space="preserve">New </w:t>
      </w:r>
      <w:r w:rsidR="00932BFB" w:rsidRPr="00C704E5">
        <w:t>Roman</w:t>
      </w:r>
      <w:r w:rsidR="009B35DA" w:rsidRPr="00C704E5">
        <w:rPr>
          <w:rFonts w:eastAsia="PMingLiU" w:hint="eastAsia"/>
        </w:rPr>
        <w:t xml:space="preserve"> font</w:t>
      </w:r>
      <w:r w:rsidR="00932BFB" w:rsidRPr="00C704E5">
        <w:rPr>
          <w:rFonts w:hint="eastAsia"/>
        </w:rPr>
        <w:t xml:space="preserve"> </w:t>
      </w:r>
      <w:r w:rsidR="009B35DA" w:rsidRPr="00C704E5">
        <w:rPr>
          <w:rFonts w:eastAsia="PMingLiU" w:hint="eastAsia"/>
        </w:rPr>
        <w:t>c</w:t>
      </w:r>
      <w:r w:rsidR="00932BFB" w:rsidRPr="00C704E5">
        <w:t>entered</w:t>
      </w:r>
      <w:r w:rsidR="00E7199D" w:rsidRPr="00C704E5">
        <w:t xml:space="preserve"> and 25pt and 15pt </w:t>
      </w:r>
      <w:r w:rsidR="00FE468D" w:rsidRPr="00C704E5">
        <w:t xml:space="preserve">added before and </w:t>
      </w:r>
      <w:r w:rsidR="00E7199D" w:rsidRPr="00C704E5">
        <w:t>after the title</w:t>
      </w:r>
      <w:r w:rsidR="00FE468D" w:rsidRPr="00C704E5">
        <w:t>, respectively</w:t>
      </w:r>
      <w:r w:rsidR="00E7199D" w:rsidRPr="00C704E5">
        <w:t>.</w:t>
      </w:r>
      <w:r w:rsidR="009B35DA" w:rsidRPr="00C704E5">
        <w:rPr>
          <w:rFonts w:eastAsia="PMingLiU" w:hint="eastAsia"/>
        </w:rPr>
        <w:t xml:space="preserve"> </w:t>
      </w:r>
      <w:r w:rsidR="00E7199D" w:rsidRPr="00C704E5">
        <w:rPr>
          <w:rFonts w:eastAsia="PMingLiU"/>
        </w:rPr>
        <w:t>F</w:t>
      </w:r>
      <w:r w:rsidR="006622BE" w:rsidRPr="00C704E5">
        <w:rPr>
          <w:rFonts w:eastAsia="PMingLiU"/>
        </w:rPr>
        <w:t>or the names of authors</w:t>
      </w:r>
      <w:r w:rsidR="00C96876" w:rsidRPr="00C704E5">
        <w:rPr>
          <w:rFonts w:eastAsia="PMingLiU"/>
        </w:rPr>
        <w:t>,</w:t>
      </w:r>
      <w:r w:rsidR="00E06D31" w:rsidRPr="00C704E5">
        <w:rPr>
          <w:rFonts w:eastAsia="PMingLiU" w:hint="eastAsia"/>
        </w:rPr>
        <w:t xml:space="preserve"> </w:t>
      </w:r>
      <w:r w:rsidR="00E7199D" w:rsidRPr="00C704E5">
        <w:rPr>
          <w:rFonts w:eastAsia="PMingLiU"/>
        </w:rPr>
        <w:t xml:space="preserve">use </w:t>
      </w:r>
      <w:r w:rsidR="006622BE" w:rsidRPr="00C704E5">
        <w:t>1</w:t>
      </w:r>
      <w:r w:rsidR="006622BE" w:rsidRPr="00C704E5">
        <w:rPr>
          <w:rFonts w:eastAsia="PMingLiU" w:hint="eastAsia"/>
        </w:rPr>
        <w:t>2</w:t>
      </w:r>
      <w:r w:rsidR="006622BE" w:rsidRPr="00C704E5">
        <w:t>-</w:t>
      </w:r>
      <w:r w:rsidR="00E06D31" w:rsidRPr="00C704E5">
        <w:t>p</w:t>
      </w:r>
      <w:r w:rsidR="00E06D31" w:rsidRPr="00C704E5">
        <w:rPr>
          <w:rFonts w:eastAsia="PMingLiU" w:hint="eastAsia"/>
        </w:rPr>
        <w:t>oin</w:t>
      </w:r>
      <w:r w:rsidR="00E06D31" w:rsidRPr="00C704E5">
        <w:t>t Time</w:t>
      </w:r>
      <w:r w:rsidR="00E06D31" w:rsidRPr="00C704E5">
        <w:rPr>
          <w:rFonts w:hint="eastAsia"/>
        </w:rPr>
        <w:t>s</w:t>
      </w:r>
      <w:r w:rsidR="00E06D31" w:rsidRPr="00C704E5">
        <w:t xml:space="preserve"> </w:t>
      </w:r>
      <w:r w:rsidR="006622BE" w:rsidRPr="00C704E5">
        <w:t xml:space="preserve">New </w:t>
      </w:r>
      <w:r w:rsidR="00E06D31" w:rsidRPr="00C704E5">
        <w:t>Roman</w:t>
      </w:r>
      <w:r w:rsidR="00E06D31" w:rsidRPr="00C704E5">
        <w:rPr>
          <w:rFonts w:eastAsia="PMingLiU" w:hint="eastAsia"/>
        </w:rPr>
        <w:t xml:space="preserve"> font</w:t>
      </w:r>
      <w:r w:rsidR="00E06D31" w:rsidRPr="00C704E5">
        <w:rPr>
          <w:rFonts w:hint="eastAsia"/>
        </w:rPr>
        <w:t xml:space="preserve"> </w:t>
      </w:r>
      <w:r w:rsidR="00E7199D" w:rsidRPr="00C704E5">
        <w:rPr>
          <w:rFonts w:eastAsia="PMingLiU"/>
        </w:rPr>
        <w:t>centered</w:t>
      </w:r>
      <w:r w:rsidR="00E06D31" w:rsidRPr="00C704E5">
        <w:rPr>
          <w:rFonts w:eastAsia="PMingLiU" w:hint="eastAsia"/>
        </w:rPr>
        <w:t xml:space="preserve">, and </w:t>
      </w:r>
      <w:r w:rsidR="00E7199D" w:rsidRPr="00C704E5">
        <w:rPr>
          <w:spacing w:val="-3"/>
        </w:rPr>
        <w:t xml:space="preserve">for the author </w:t>
      </w:r>
      <w:r w:rsidR="002C5687" w:rsidRPr="00C704E5">
        <w:rPr>
          <w:spacing w:val="-3"/>
        </w:rPr>
        <w:t xml:space="preserve">positions and </w:t>
      </w:r>
      <w:r w:rsidR="00E7199D" w:rsidRPr="00C704E5">
        <w:rPr>
          <w:spacing w:val="-3"/>
        </w:rPr>
        <w:t>affiliations</w:t>
      </w:r>
      <w:r w:rsidR="00C96876" w:rsidRPr="00C704E5">
        <w:rPr>
          <w:spacing w:val="-3"/>
        </w:rPr>
        <w:t>,</w:t>
      </w:r>
      <w:r w:rsidR="00E7199D" w:rsidRPr="00C704E5">
        <w:rPr>
          <w:spacing w:val="-3"/>
        </w:rPr>
        <w:t xml:space="preserve"> </w:t>
      </w:r>
      <w:r w:rsidR="00E7199D" w:rsidRPr="00C704E5">
        <w:rPr>
          <w:rFonts w:eastAsia="PMingLiU"/>
        </w:rPr>
        <w:t>use</w:t>
      </w:r>
      <w:r w:rsidR="00E7199D" w:rsidRPr="00C704E5">
        <w:rPr>
          <w:rFonts w:eastAsia="PMingLiU" w:hint="eastAsia"/>
        </w:rPr>
        <w:t xml:space="preserve"> </w:t>
      </w:r>
      <w:r w:rsidR="00E7199D" w:rsidRPr="00C704E5">
        <w:rPr>
          <w:spacing w:val="-3"/>
        </w:rPr>
        <w:t>10-</w:t>
      </w:r>
      <w:r w:rsidR="00E06D31" w:rsidRPr="00C704E5">
        <w:rPr>
          <w:spacing w:val="-3"/>
        </w:rPr>
        <w:t>point</w:t>
      </w:r>
      <w:r w:rsidR="00E06D31" w:rsidRPr="00C704E5">
        <w:rPr>
          <w:rFonts w:eastAsia="PMingLiU" w:hint="eastAsia"/>
          <w:spacing w:val="-3"/>
        </w:rPr>
        <w:t xml:space="preserve"> Times </w:t>
      </w:r>
      <w:r w:rsidR="00E7199D" w:rsidRPr="00C704E5">
        <w:rPr>
          <w:rFonts w:eastAsia="PMingLiU"/>
          <w:spacing w:val="-3"/>
        </w:rPr>
        <w:t xml:space="preserve">New </w:t>
      </w:r>
      <w:r w:rsidR="00E06D31" w:rsidRPr="00C704E5">
        <w:rPr>
          <w:rFonts w:eastAsia="PMingLiU" w:hint="eastAsia"/>
          <w:spacing w:val="-3"/>
        </w:rPr>
        <w:t>Roman font</w:t>
      </w:r>
      <w:r w:rsidR="00E06D31" w:rsidRPr="00C704E5">
        <w:rPr>
          <w:spacing w:val="-3"/>
        </w:rPr>
        <w:t xml:space="preserve"> </w:t>
      </w:r>
      <w:r w:rsidR="00E7199D" w:rsidRPr="00C704E5">
        <w:rPr>
          <w:spacing w:val="-3"/>
        </w:rPr>
        <w:t>centered</w:t>
      </w:r>
      <w:r w:rsidR="00E06D31" w:rsidRPr="00C704E5">
        <w:rPr>
          <w:rFonts w:eastAsia="PMingLiU" w:hint="eastAsia"/>
          <w:spacing w:val="-3"/>
        </w:rPr>
        <w:t>.</w:t>
      </w:r>
      <w:r w:rsidR="001106EA" w:rsidRPr="00C704E5">
        <w:rPr>
          <w:rFonts w:eastAsia="PMingLiU" w:hint="eastAsia"/>
          <w:spacing w:val="-3"/>
        </w:rPr>
        <w:t xml:space="preserve"> </w:t>
      </w:r>
      <w:r w:rsidR="002C5687" w:rsidRPr="00C704E5">
        <w:rPr>
          <w:rFonts w:eastAsia="PMingLiU"/>
          <w:spacing w:val="-3"/>
          <w:u w:val="single"/>
        </w:rPr>
        <w:t xml:space="preserve">The position, affiliation and e-mail address of each author should be listed. </w:t>
      </w:r>
      <w:r w:rsidR="008D09B0" w:rsidRPr="00C704E5">
        <w:rPr>
          <w:rFonts w:eastAsia="PMingLiU"/>
          <w:spacing w:val="-3"/>
          <w:u w:val="single"/>
        </w:rPr>
        <w:t xml:space="preserve">The hyperlink of the e-mail </w:t>
      </w:r>
      <w:r w:rsidR="00C96876" w:rsidRPr="00C704E5">
        <w:rPr>
          <w:rFonts w:eastAsia="PMingLiU"/>
          <w:spacing w:val="-3"/>
          <w:u w:val="single"/>
        </w:rPr>
        <w:t xml:space="preserve">address </w:t>
      </w:r>
      <w:r w:rsidR="008D09B0" w:rsidRPr="00C704E5">
        <w:rPr>
          <w:rFonts w:eastAsia="PMingLiU"/>
          <w:spacing w:val="-3"/>
          <w:u w:val="single"/>
        </w:rPr>
        <w:t>should be deleted.</w:t>
      </w:r>
      <w:r w:rsidR="008D09B0" w:rsidRPr="004C419C">
        <w:rPr>
          <w:rFonts w:eastAsia="PMingLiU"/>
          <w:spacing w:val="-3"/>
          <w:u w:val="single"/>
        </w:rPr>
        <w:t xml:space="preserve"> </w:t>
      </w:r>
    </w:p>
    <w:p w14:paraId="098BD9BE" w14:textId="77777777" w:rsidR="00FA5E3C" w:rsidRDefault="00FA5E3C" w:rsidP="0091552F">
      <w:pPr>
        <w:pStyle w:val="Content"/>
        <w:snapToGrid w:val="0"/>
        <w:rPr>
          <w:rFonts w:eastAsia="宋体"/>
          <w:spacing w:val="-3"/>
          <w:lang w:eastAsia="zh-CN"/>
        </w:rPr>
      </w:pPr>
    </w:p>
    <w:p w14:paraId="09292CB1" w14:textId="75C494FC" w:rsidR="009D35F2" w:rsidRPr="00C704E5" w:rsidRDefault="00E7199D" w:rsidP="0091552F">
      <w:pPr>
        <w:pStyle w:val="Content"/>
        <w:snapToGrid w:val="0"/>
        <w:rPr>
          <w:b/>
          <w:u w:val="single"/>
        </w:rPr>
      </w:pPr>
      <w:r>
        <w:t>For the keywords use 12-point Times New Roman italic fonts left</w:t>
      </w:r>
      <w:r w:rsidR="00C36ACB">
        <w:t>-</w:t>
      </w:r>
      <w:r>
        <w:t>aligned</w:t>
      </w:r>
      <w:r w:rsidR="00C36ACB">
        <w:t xml:space="preserve"> and should be 5 words keyw</w:t>
      </w:r>
      <w:r w:rsidR="00C36ACB" w:rsidRPr="00435376">
        <w:t>ords or less</w:t>
      </w:r>
      <w:r w:rsidRPr="00435376">
        <w:t>.</w:t>
      </w:r>
      <w:r w:rsidR="00004645" w:rsidRPr="00435376">
        <w:t xml:space="preserve"> </w:t>
      </w:r>
      <w:r w:rsidR="00E938DD" w:rsidRPr="00C704E5">
        <w:t xml:space="preserve">The </w:t>
      </w:r>
      <w:r w:rsidR="00E06D31" w:rsidRPr="00C704E5">
        <w:rPr>
          <w:rFonts w:hint="eastAsia"/>
        </w:rPr>
        <w:t>abstracts</w:t>
      </w:r>
      <w:r w:rsidR="00E938DD" w:rsidRPr="00C704E5">
        <w:t xml:space="preserve"> </w:t>
      </w:r>
      <w:r w:rsidR="00E06D31" w:rsidRPr="00C704E5">
        <w:t xml:space="preserve">will be prepared in </w:t>
      </w:r>
      <w:r w:rsidR="00A22CAC" w:rsidRPr="00C704E5">
        <w:rPr>
          <w:rFonts w:eastAsia="宋体" w:hint="eastAsia"/>
          <w:lang w:eastAsia="zh-CN"/>
        </w:rPr>
        <w:t>hard</w:t>
      </w:r>
      <w:r w:rsidR="00E06D31" w:rsidRPr="00C704E5">
        <w:t>cop</w:t>
      </w:r>
      <w:r w:rsidR="00E06D31" w:rsidRPr="00C704E5">
        <w:rPr>
          <w:rFonts w:hint="eastAsia"/>
        </w:rPr>
        <w:t>i</w:t>
      </w:r>
      <w:r w:rsidR="00E06D31" w:rsidRPr="00C704E5">
        <w:t>es</w:t>
      </w:r>
      <w:r w:rsidR="00E938DD" w:rsidRPr="00C704E5">
        <w:t xml:space="preserve"> and distributed </w:t>
      </w:r>
      <w:r w:rsidRPr="00C704E5">
        <w:t xml:space="preserve">to participants </w:t>
      </w:r>
      <w:r w:rsidR="00E938DD" w:rsidRPr="00C704E5">
        <w:rPr>
          <w:rFonts w:hint="eastAsia"/>
        </w:rPr>
        <w:t xml:space="preserve">during the </w:t>
      </w:r>
      <w:r w:rsidR="00F01E7B" w:rsidRPr="00C704E5">
        <w:t>7HXFEE</w:t>
      </w:r>
      <w:r w:rsidR="00E938DD" w:rsidRPr="00C704E5">
        <w:t>.</w:t>
      </w:r>
      <w:r w:rsidR="00AA2833" w:rsidRPr="00C704E5">
        <w:t xml:space="preserve"> Please visit the </w:t>
      </w:r>
      <w:r w:rsidR="00F01E7B" w:rsidRPr="00C704E5">
        <w:t>7HXFEE</w:t>
      </w:r>
      <w:r w:rsidR="00AA2833" w:rsidRPr="00C704E5">
        <w:t xml:space="preserve"> website (</w:t>
      </w:r>
      <w:r w:rsidR="00435376" w:rsidRPr="00C704E5">
        <w:t>https://www.iem.ac.cn/7hxfee.html</w:t>
      </w:r>
      <w:r w:rsidR="00AA2833" w:rsidRPr="00C704E5">
        <w:t xml:space="preserve">) and submit your abstract(s) online by </w:t>
      </w:r>
      <w:r w:rsidR="00A22CAC" w:rsidRPr="00C704E5">
        <w:rPr>
          <w:rFonts w:eastAsia="宋体" w:hint="eastAsia"/>
          <w:b/>
          <w:bCs/>
          <w:lang w:eastAsia="zh-CN"/>
        </w:rPr>
        <w:t>Ju</w:t>
      </w:r>
      <w:r w:rsidR="00A22CAC" w:rsidRPr="00C704E5">
        <w:rPr>
          <w:rFonts w:eastAsia="宋体" w:hint="eastAsia"/>
          <w:b/>
          <w:bCs/>
          <w:lang w:eastAsia="zh-CN"/>
        </w:rPr>
        <w:t>ly</w:t>
      </w:r>
      <w:r w:rsidR="00A22CAC" w:rsidRPr="00C704E5">
        <w:rPr>
          <w:rFonts w:eastAsia="宋体" w:hint="eastAsia"/>
          <w:b/>
          <w:bCs/>
          <w:lang w:eastAsia="zh-CN"/>
        </w:rPr>
        <w:t xml:space="preserve"> </w:t>
      </w:r>
      <w:r w:rsidR="00A22CAC" w:rsidRPr="00C704E5">
        <w:rPr>
          <w:rFonts w:eastAsia="宋体" w:hint="eastAsia"/>
          <w:b/>
          <w:bCs/>
          <w:lang w:eastAsia="zh-CN"/>
        </w:rPr>
        <w:t>15</w:t>
      </w:r>
      <w:r w:rsidR="00A22CAC" w:rsidRPr="00C704E5">
        <w:rPr>
          <w:rFonts w:eastAsia="宋体" w:hint="eastAsia"/>
          <w:b/>
          <w:bCs/>
          <w:lang w:eastAsia="zh-CN"/>
        </w:rPr>
        <w:t>th</w:t>
      </w:r>
      <w:r w:rsidR="00AA2833" w:rsidRPr="00C704E5">
        <w:rPr>
          <w:b/>
          <w:bCs/>
        </w:rPr>
        <w:t>, 20</w:t>
      </w:r>
      <w:r w:rsidR="00F01E7B" w:rsidRPr="00C704E5">
        <w:rPr>
          <w:rFonts w:eastAsia="宋体" w:hint="eastAsia"/>
          <w:b/>
          <w:bCs/>
          <w:lang w:eastAsia="zh-CN"/>
        </w:rPr>
        <w:t>24</w:t>
      </w:r>
      <w:r w:rsidR="00AA2833" w:rsidRPr="00C704E5">
        <w:t>.</w:t>
      </w:r>
    </w:p>
    <w:p w14:paraId="0BA43BB3" w14:textId="77777777" w:rsidR="00DB493A" w:rsidRPr="00435376" w:rsidRDefault="00DB493A" w:rsidP="0091552F">
      <w:pPr>
        <w:pStyle w:val="Content"/>
        <w:snapToGrid w:val="0"/>
      </w:pPr>
    </w:p>
    <w:p w14:paraId="665F2CDB" w14:textId="6FBACC77" w:rsidR="00776060" w:rsidRPr="00C704E5" w:rsidRDefault="00B62BC3" w:rsidP="00776060">
      <w:pPr>
        <w:pStyle w:val="Content"/>
        <w:snapToGrid w:val="0"/>
        <w:rPr>
          <w:rFonts w:eastAsia="宋体"/>
          <w:i/>
          <w:u w:val="single"/>
          <w:lang w:eastAsia="zh-CN"/>
        </w:rPr>
      </w:pPr>
      <w:r w:rsidRPr="00435376">
        <w:rPr>
          <w:rFonts w:eastAsia="PMingLiU" w:hint="eastAsia"/>
          <w:i/>
        </w:rPr>
        <w:t>Ke</w:t>
      </w:r>
      <w:r w:rsidR="006463F2" w:rsidRPr="00435376">
        <w:rPr>
          <w:rFonts w:eastAsia="PMingLiU" w:hint="eastAsia"/>
          <w:i/>
        </w:rPr>
        <w:t xml:space="preserve">ywords: </w:t>
      </w:r>
      <w:r w:rsidR="00F62463" w:rsidRPr="00435376">
        <w:rPr>
          <w:rFonts w:eastAsia="PMingLiU"/>
          <w:i/>
        </w:rPr>
        <w:t>Earthquake, seismology,</w:t>
      </w:r>
      <w:r w:rsidR="00F62463" w:rsidRPr="00435376">
        <w:rPr>
          <w:rFonts w:eastAsia="宋体" w:hint="eastAsia"/>
          <w:i/>
          <w:lang w:eastAsia="zh-CN"/>
        </w:rPr>
        <w:t xml:space="preserve"> </w:t>
      </w:r>
      <w:r w:rsidR="006463F2" w:rsidRPr="00435376">
        <w:rPr>
          <w:rFonts w:eastAsia="PMingLiU" w:hint="eastAsia"/>
          <w:i/>
        </w:rPr>
        <w:t>earthquake engineering</w:t>
      </w:r>
      <w:r w:rsidR="00F62463" w:rsidRPr="00435376">
        <w:rPr>
          <w:rFonts w:eastAsia="宋体"/>
          <w:i/>
          <w:lang w:eastAsia="zh-CN"/>
        </w:rPr>
        <w:t>, disaster</w:t>
      </w:r>
      <w:r w:rsidR="0094148A" w:rsidRPr="00435376">
        <w:rPr>
          <w:rFonts w:eastAsia="PMingLiU"/>
          <w:i/>
        </w:rPr>
        <w:t xml:space="preserve"> </w:t>
      </w:r>
      <w:r w:rsidR="0094148A" w:rsidRPr="00C704E5">
        <w:rPr>
          <w:rFonts w:eastAsia="PMingLiU"/>
          <w:i/>
          <w:u w:val="single"/>
        </w:rPr>
        <w:t>(Keywords should be written in Italic.)</w:t>
      </w:r>
    </w:p>
    <w:p w14:paraId="1FC62718" w14:textId="77777777" w:rsidR="00A347F8" w:rsidRPr="00A347F8" w:rsidRDefault="00A347F8" w:rsidP="00776060">
      <w:pPr>
        <w:pStyle w:val="Content"/>
        <w:snapToGrid w:val="0"/>
        <w:rPr>
          <w:rFonts w:eastAsia="宋体"/>
          <w:i/>
          <w:color w:val="FF0000"/>
          <w:u w:val="single"/>
          <w:lang w:eastAsia="zh-CN"/>
        </w:rPr>
      </w:pPr>
    </w:p>
    <w:p w14:paraId="5D213912" w14:textId="34C397C0" w:rsidR="00776060" w:rsidRPr="00435376" w:rsidRDefault="00A347F8" w:rsidP="00435376">
      <w:pPr>
        <w:pStyle w:val="Content"/>
        <w:snapToGrid w:val="0"/>
        <w:rPr>
          <w:spacing w:val="-3"/>
        </w:rPr>
      </w:pPr>
      <w:r w:rsidRPr="00435376">
        <w:rPr>
          <w:spacing w:val="-3"/>
        </w:rPr>
        <w:t xml:space="preserve">Figures should be numbered in sequence. Figures should be </w:t>
      </w:r>
      <w:proofErr w:type="spellStart"/>
      <w:r w:rsidRPr="00435376">
        <w:rPr>
          <w:spacing w:val="-3"/>
        </w:rPr>
        <w:t>centred</w:t>
      </w:r>
      <w:proofErr w:type="spellEnd"/>
      <w:r w:rsidRPr="00435376">
        <w:rPr>
          <w:spacing w:val="-3"/>
        </w:rPr>
        <w:t xml:space="preserve"> using the “</w:t>
      </w:r>
      <w:r w:rsidRPr="00A347F8">
        <w:rPr>
          <w:spacing w:val="-3"/>
        </w:rPr>
        <w:t>7HXFEE</w:t>
      </w:r>
      <w:r w:rsidRPr="00435376">
        <w:rPr>
          <w:spacing w:val="-3"/>
        </w:rPr>
        <w:t xml:space="preserve"> Figure” style, and the figure should be positioned ‘in line with text’ using Layout Options.</w:t>
      </w:r>
    </w:p>
    <w:p w14:paraId="632F11DE" w14:textId="060E6068" w:rsidR="00004B26" w:rsidRDefault="004729FB" w:rsidP="00776060">
      <w:pPr>
        <w:pStyle w:val="Content"/>
        <w:snapToGrid w:val="0"/>
        <w:jc w:val="center"/>
        <w:rPr>
          <w:rFonts w:eastAsia="宋体"/>
          <w:iCs/>
          <w:color w:val="FF0000"/>
          <w:lang w:eastAsia="zh-CN"/>
        </w:rPr>
      </w:pPr>
      <w:r>
        <w:rPr>
          <w:noProof/>
          <w:lang w:eastAsia="ja-JP"/>
        </w:rPr>
        <w:drawing>
          <wp:inline distT="0" distB="0" distL="0" distR="0" wp14:anchorId="25F8BC8D" wp14:editId="25944EF6">
            <wp:extent cx="1796995" cy="1726842"/>
            <wp:effectExtent l="0" t="0" r="0" b="6985"/>
            <wp:docPr id="213588581" name="图片 1" descr="图表&amp;#xA;&amp;#xA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88581" name="图片 1" descr="图表&amp;#xA;&amp;#xA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5" r="51947"/>
                    <a:stretch/>
                  </pic:blipFill>
                  <pic:spPr bwMode="auto">
                    <a:xfrm>
                      <a:off x="0" y="0"/>
                      <a:ext cx="1809702" cy="1739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63C187" w14:textId="1D9B3E32" w:rsidR="00004B26" w:rsidRDefault="00004B26" w:rsidP="00776060">
      <w:pPr>
        <w:pStyle w:val="Content"/>
        <w:snapToGrid w:val="0"/>
        <w:jc w:val="center"/>
        <w:rPr>
          <w:rFonts w:eastAsia="宋体"/>
          <w:i/>
          <w:iCs/>
          <w:sz w:val="21"/>
          <w:szCs w:val="18"/>
          <w:lang w:eastAsia="zh-CN"/>
        </w:rPr>
      </w:pPr>
      <w:r>
        <w:rPr>
          <w:i/>
          <w:iCs/>
          <w:sz w:val="21"/>
          <w:szCs w:val="18"/>
          <w:lang w:eastAsia="de-DE"/>
        </w:rPr>
        <w:t xml:space="preserve">Figure </w:t>
      </w:r>
      <w:r w:rsidRPr="00435376">
        <w:rPr>
          <w:rFonts w:eastAsia="宋体"/>
          <w:i/>
          <w:iCs/>
          <w:sz w:val="21"/>
          <w:szCs w:val="18"/>
          <w:lang w:eastAsia="zh-CN"/>
        </w:rPr>
        <w:t>1</w:t>
      </w:r>
      <w:r>
        <w:rPr>
          <w:i/>
          <w:iCs/>
          <w:sz w:val="21"/>
          <w:szCs w:val="18"/>
          <w:lang w:eastAsia="de-DE"/>
        </w:rPr>
        <w:t xml:space="preserve">. </w:t>
      </w:r>
      <w:r>
        <w:rPr>
          <w:rFonts w:eastAsia="宋体" w:hint="eastAsia"/>
          <w:i/>
          <w:iCs/>
          <w:sz w:val="21"/>
          <w:szCs w:val="18"/>
          <w:lang w:eastAsia="zh-CN"/>
        </w:rPr>
        <w:t>This is a figure</w:t>
      </w:r>
    </w:p>
    <w:p w14:paraId="112E1771" w14:textId="3E14EEDE" w:rsidR="00004B26" w:rsidRDefault="00A347F8" w:rsidP="00435376">
      <w:pPr>
        <w:pStyle w:val="Content"/>
        <w:snapToGrid w:val="0"/>
        <w:jc w:val="left"/>
        <w:rPr>
          <w:rFonts w:eastAsia="宋体"/>
          <w:i/>
          <w:iCs/>
          <w:sz w:val="21"/>
          <w:szCs w:val="18"/>
          <w:lang w:eastAsia="zh-CN"/>
        </w:rPr>
      </w:pPr>
      <w:r>
        <w:t>Table should be numbered in sequences.</w:t>
      </w:r>
    </w:p>
    <w:p w14:paraId="23549372" w14:textId="77777777" w:rsidR="00A347F8" w:rsidRDefault="00A347F8" w:rsidP="00004B26">
      <w:pPr>
        <w:jc w:val="center"/>
        <w:rPr>
          <w:rFonts w:eastAsia="宋体"/>
          <w:i/>
          <w:iCs/>
          <w:sz w:val="21"/>
          <w:szCs w:val="18"/>
          <w:lang w:eastAsia="zh-CN"/>
        </w:rPr>
      </w:pPr>
    </w:p>
    <w:p w14:paraId="77A92563" w14:textId="15C435E7" w:rsidR="00004B26" w:rsidRPr="0017381A" w:rsidRDefault="00004B26" w:rsidP="00004B26">
      <w:pPr>
        <w:jc w:val="center"/>
        <w:rPr>
          <w:rFonts w:eastAsia="Times New Roman"/>
          <w:i/>
          <w:iCs/>
          <w:sz w:val="21"/>
          <w:szCs w:val="18"/>
          <w:lang w:eastAsia="de-DE"/>
        </w:rPr>
      </w:pPr>
      <w:r w:rsidRPr="0017381A">
        <w:rPr>
          <w:rFonts w:eastAsia="Times New Roman"/>
          <w:i/>
          <w:iCs/>
          <w:sz w:val="21"/>
          <w:szCs w:val="18"/>
          <w:lang w:eastAsia="de-DE"/>
        </w:rPr>
        <w:t>Table 1. This is a table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</w:tblGrid>
      <w:tr w:rsidR="00004B26" w14:paraId="57539F48" w14:textId="77777777" w:rsidTr="00735CB2">
        <w:trPr>
          <w:trHeight w:val="20"/>
          <w:jc w:val="center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0C484B" w14:textId="77777777" w:rsidR="00004B26" w:rsidRPr="00B21413" w:rsidRDefault="00004B26" w:rsidP="00735CB2">
            <w:pPr>
              <w:pStyle w:val="1"/>
              <w:adjustRightInd w:val="0"/>
              <w:snapToGrid w:val="0"/>
              <w:spacing w:before="0" w:after="0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</w:rPr>
            </w:pPr>
            <w:r w:rsidRPr="00B21413">
              <w:rPr>
                <w:rFonts w:ascii="Times New Roman" w:eastAsia="Times New Roman" w:hAnsi="Times New Roman"/>
                <w:b/>
                <w:sz w:val="21"/>
                <w:szCs w:val="21"/>
              </w:rPr>
              <w:t>TI</w:t>
            </w:r>
          </w:p>
          <w:p w14:paraId="053E2C82" w14:textId="77777777" w:rsidR="00004B26" w:rsidRPr="00B21413" w:rsidRDefault="00004B26" w:rsidP="00735CB2">
            <w:pPr>
              <w:pStyle w:val="1"/>
              <w:adjustRightInd w:val="0"/>
              <w:snapToGrid w:val="0"/>
              <w:spacing w:before="0" w:after="0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</w:rPr>
            </w:pPr>
            <w:r w:rsidRPr="00B21413">
              <w:rPr>
                <w:rFonts w:ascii="Times New Roman" w:eastAsia="Times New Roman" w:hAnsi="Times New Roman"/>
                <w:b/>
                <w:sz w:val="21"/>
                <w:szCs w:val="21"/>
              </w:rPr>
              <w:t>[units]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3E20BD" w14:textId="77777777" w:rsidR="00004B26" w:rsidRPr="00B21413" w:rsidRDefault="00004B26" w:rsidP="00735CB2">
            <w:pPr>
              <w:pStyle w:val="1"/>
              <w:adjustRightInd w:val="0"/>
              <w:snapToGrid w:val="0"/>
              <w:spacing w:before="0" w:after="0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</w:rPr>
            </w:pPr>
            <w:r w:rsidRPr="00B21413">
              <w:rPr>
                <w:rFonts w:ascii="Times New Roman" w:eastAsia="Times New Roman" w:hAnsi="Times New Roman"/>
                <w:b/>
                <w:sz w:val="21"/>
                <w:szCs w:val="21"/>
              </w:rPr>
              <w:t>T2</w:t>
            </w:r>
          </w:p>
          <w:p w14:paraId="137ABE44" w14:textId="77777777" w:rsidR="00004B26" w:rsidRPr="00B21413" w:rsidRDefault="00004B26" w:rsidP="00735CB2">
            <w:pPr>
              <w:pStyle w:val="1"/>
              <w:adjustRightInd w:val="0"/>
              <w:snapToGrid w:val="0"/>
              <w:spacing w:before="0" w:after="0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</w:rPr>
            </w:pPr>
            <w:r w:rsidRPr="00B21413">
              <w:rPr>
                <w:rFonts w:ascii="Times New Roman" w:eastAsia="Times New Roman" w:hAnsi="Times New Roman"/>
                <w:b/>
                <w:sz w:val="21"/>
                <w:szCs w:val="21"/>
              </w:rPr>
              <w:t>[units]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E1F4BE" w14:textId="77777777" w:rsidR="00004B26" w:rsidRPr="00B21413" w:rsidRDefault="00004B26" w:rsidP="00735CB2">
            <w:pPr>
              <w:pStyle w:val="1"/>
              <w:adjustRightInd w:val="0"/>
              <w:snapToGrid w:val="0"/>
              <w:spacing w:before="0" w:after="0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</w:rPr>
            </w:pPr>
            <w:r w:rsidRPr="00B21413">
              <w:rPr>
                <w:rFonts w:ascii="Times New Roman" w:eastAsia="Times New Roman" w:hAnsi="Times New Roman"/>
                <w:b/>
                <w:sz w:val="21"/>
                <w:szCs w:val="21"/>
              </w:rPr>
              <w:t>T3</w:t>
            </w:r>
          </w:p>
          <w:p w14:paraId="05770627" w14:textId="77777777" w:rsidR="00004B26" w:rsidRPr="00B21413" w:rsidRDefault="00004B26" w:rsidP="00735CB2">
            <w:pPr>
              <w:pStyle w:val="1"/>
              <w:adjustRightInd w:val="0"/>
              <w:snapToGrid w:val="0"/>
              <w:spacing w:before="0" w:after="0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</w:rPr>
            </w:pPr>
            <w:r w:rsidRPr="00B21413">
              <w:rPr>
                <w:rFonts w:ascii="Times New Roman" w:eastAsia="Times New Roman" w:hAnsi="Times New Roman"/>
                <w:b/>
                <w:sz w:val="21"/>
                <w:szCs w:val="21"/>
              </w:rPr>
              <w:t>[units]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33B393" w14:textId="77777777" w:rsidR="00004B26" w:rsidRPr="00B21413" w:rsidRDefault="00004B26" w:rsidP="00735CB2">
            <w:pPr>
              <w:pStyle w:val="1"/>
              <w:adjustRightInd w:val="0"/>
              <w:snapToGrid w:val="0"/>
              <w:spacing w:before="0" w:after="0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</w:rPr>
            </w:pPr>
            <w:r w:rsidRPr="00B21413">
              <w:rPr>
                <w:rFonts w:ascii="Times New Roman" w:eastAsia="Times New Roman" w:hAnsi="Times New Roman"/>
                <w:b/>
                <w:sz w:val="21"/>
                <w:szCs w:val="21"/>
              </w:rPr>
              <w:t>T</w:t>
            </w:r>
          </w:p>
          <w:p w14:paraId="547CEB16" w14:textId="77777777" w:rsidR="00004B26" w:rsidRPr="00B21413" w:rsidRDefault="00004B26" w:rsidP="00735CB2">
            <w:pPr>
              <w:pStyle w:val="1"/>
              <w:adjustRightInd w:val="0"/>
              <w:snapToGrid w:val="0"/>
              <w:spacing w:before="0" w:after="0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</w:rPr>
            </w:pPr>
            <w:r w:rsidRPr="00B21413">
              <w:rPr>
                <w:rFonts w:ascii="Times New Roman" w:eastAsia="Times New Roman" w:hAnsi="Times New Roman"/>
                <w:b/>
                <w:sz w:val="21"/>
                <w:szCs w:val="21"/>
              </w:rPr>
              <w:t>[units]</w:t>
            </w:r>
          </w:p>
        </w:tc>
      </w:tr>
      <w:tr w:rsidR="00004B26" w14:paraId="3E029C2C" w14:textId="77777777" w:rsidTr="00735CB2">
        <w:trPr>
          <w:trHeight w:val="20"/>
          <w:jc w:val="center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126366" w14:textId="77777777" w:rsidR="00004B26" w:rsidRPr="00B21413" w:rsidRDefault="00004B26" w:rsidP="00735CB2">
            <w:pPr>
              <w:pStyle w:val="1"/>
              <w:adjustRightInd w:val="0"/>
              <w:snapToGrid w:val="0"/>
              <w:spacing w:before="0" w:after="0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B21413">
              <w:rPr>
                <w:rFonts w:ascii="Times New Roman" w:eastAsia="Times New Roman" w:hAnsi="Times New Roman"/>
                <w:sz w:val="21"/>
                <w:szCs w:val="21"/>
              </w:rPr>
              <w:t>L1C1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7C1C84" w14:textId="77777777" w:rsidR="00004B26" w:rsidRPr="00B21413" w:rsidRDefault="00004B26" w:rsidP="00735CB2">
            <w:pPr>
              <w:pStyle w:val="1"/>
              <w:adjustRightInd w:val="0"/>
              <w:snapToGrid w:val="0"/>
              <w:spacing w:before="0" w:after="0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B21413">
              <w:rPr>
                <w:rFonts w:ascii="Times New Roman" w:eastAsia="Times New Roman" w:hAnsi="Times New Roman"/>
                <w:sz w:val="21"/>
                <w:szCs w:val="21"/>
              </w:rPr>
              <w:t>L1C2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5ED356" w14:textId="77777777" w:rsidR="00004B26" w:rsidRPr="00B21413" w:rsidRDefault="00004B26" w:rsidP="00735CB2">
            <w:pPr>
              <w:pStyle w:val="1"/>
              <w:adjustRightInd w:val="0"/>
              <w:snapToGrid w:val="0"/>
              <w:spacing w:before="0" w:after="0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B21413">
              <w:rPr>
                <w:rFonts w:ascii="Times New Roman" w:eastAsia="Times New Roman" w:hAnsi="Times New Roman"/>
                <w:sz w:val="21"/>
                <w:szCs w:val="21"/>
              </w:rPr>
              <w:t>L1C3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DE6CDA" w14:textId="77777777" w:rsidR="00004B26" w:rsidRPr="00B21413" w:rsidRDefault="00004B26" w:rsidP="00735CB2">
            <w:pPr>
              <w:pStyle w:val="1"/>
              <w:adjustRightInd w:val="0"/>
              <w:snapToGrid w:val="0"/>
              <w:spacing w:before="0" w:after="0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B21413">
              <w:rPr>
                <w:rFonts w:ascii="Times New Roman" w:eastAsia="Times New Roman" w:hAnsi="Times New Roman"/>
                <w:sz w:val="21"/>
                <w:szCs w:val="21"/>
              </w:rPr>
              <w:t>L1C4</w:t>
            </w:r>
          </w:p>
        </w:tc>
      </w:tr>
      <w:tr w:rsidR="00004B26" w14:paraId="2440B05F" w14:textId="77777777" w:rsidTr="00735CB2">
        <w:trPr>
          <w:trHeight w:val="20"/>
          <w:jc w:val="center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2E0793" w14:textId="77777777" w:rsidR="00004B26" w:rsidRPr="00B21413" w:rsidRDefault="00004B26" w:rsidP="00735CB2">
            <w:pPr>
              <w:pStyle w:val="1"/>
              <w:adjustRightInd w:val="0"/>
              <w:snapToGrid w:val="0"/>
              <w:spacing w:before="0" w:after="0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B21413">
              <w:rPr>
                <w:rFonts w:ascii="Times New Roman" w:eastAsia="Times New Roman" w:hAnsi="Times New Roman"/>
                <w:sz w:val="21"/>
                <w:szCs w:val="21"/>
              </w:rPr>
              <w:t>L2C1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E53FBC" w14:textId="77777777" w:rsidR="00004B26" w:rsidRPr="00B21413" w:rsidRDefault="00004B26" w:rsidP="00735CB2">
            <w:pPr>
              <w:pStyle w:val="1"/>
              <w:adjustRightInd w:val="0"/>
              <w:snapToGrid w:val="0"/>
              <w:spacing w:before="0" w:after="0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B21413">
              <w:rPr>
                <w:rFonts w:ascii="Times New Roman" w:eastAsia="Times New Roman" w:hAnsi="Times New Roman"/>
                <w:sz w:val="21"/>
                <w:szCs w:val="21"/>
              </w:rPr>
              <w:t>L2C2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CAE503" w14:textId="77777777" w:rsidR="00004B26" w:rsidRPr="00B21413" w:rsidRDefault="00004B26" w:rsidP="00735CB2">
            <w:pPr>
              <w:pStyle w:val="1"/>
              <w:adjustRightInd w:val="0"/>
              <w:snapToGrid w:val="0"/>
              <w:spacing w:before="0" w:after="0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B21413">
              <w:rPr>
                <w:rFonts w:ascii="Times New Roman" w:eastAsia="Times New Roman" w:hAnsi="Times New Roman"/>
                <w:sz w:val="21"/>
                <w:szCs w:val="21"/>
              </w:rPr>
              <w:t>L2C3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C09C81" w14:textId="77777777" w:rsidR="00004B26" w:rsidRPr="00B21413" w:rsidRDefault="00004B26" w:rsidP="00735CB2">
            <w:pPr>
              <w:pStyle w:val="1"/>
              <w:adjustRightInd w:val="0"/>
              <w:snapToGrid w:val="0"/>
              <w:spacing w:before="0" w:after="0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B21413">
              <w:rPr>
                <w:rFonts w:ascii="Times New Roman" w:eastAsia="Times New Roman" w:hAnsi="Times New Roman"/>
                <w:sz w:val="21"/>
                <w:szCs w:val="21"/>
              </w:rPr>
              <w:t>L2C4</w:t>
            </w:r>
          </w:p>
        </w:tc>
      </w:tr>
      <w:tr w:rsidR="00004B26" w14:paraId="1EABD361" w14:textId="77777777" w:rsidTr="00735CB2">
        <w:trPr>
          <w:trHeight w:val="20"/>
          <w:jc w:val="center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BAE621" w14:textId="77777777" w:rsidR="00004B26" w:rsidRPr="00B21413" w:rsidRDefault="00004B26" w:rsidP="00735CB2">
            <w:pPr>
              <w:pStyle w:val="1"/>
              <w:adjustRightInd w:val="0"/>
              <w:snapToGrid w:val="0"/>
              <w:spacing w:before="0" w:after="0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B21413">
              <w:rPr>
                <w:rFonts w:ascii="Times New Roman" w:eastAsia="Times New Roman" w:hAnsi="Times New Roman"/>
                <w:sz w:val="21"/>
                <w:szCs w:val="21"/>
              </w:rPr>
              <w:t>L3C1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1B73F9" w14:textId="77777777" w:rsidR="00004B26" w:rsidRPr="00B21413" w:rsidRDefault="00004B26" w:rsidP="00735CB2">
            <w:pPr>
              <w:pStyle w:val="1"/>
              <w:adjustRightInd w:val="0"/>
              <w:snapToGrid w:val="0"/>
              <w:spacing w:before="0" w:after="0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B21413">
              <w:rPr>
                <w:rFonts w:ascii="Times New Roman" w:eastAsia="Times New Roman" w:hAnsi="Times New Roman"/>
                <w:sz w:val="21"/>
                <w:szCs w:val="21"/>
              </w:rPr>
              <w:t>L3C2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3D1E8E" w14:textId="77777777" w:rsidR="00004B26" w:rsidRPr="00B21413" w:rsidRDefault="00004B26" w:rsidP="00735CB2">
            <w:pPr>
              <w:pStyle w:val="1"/>
              <w:adjustRightInd w:val="0"/>
              <w:snapToGrid w:val="0"/>
              <w:spacing w:before="0" w:after="0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B21413">
              <w:rPr>
                <w:rFonts w:ascii="Times New Roman" w:eastAsia="Times New Roman" w:hAnsi="Times New Roman"/>
                <w:sz w:val="21"/>
                <w:szCs w:val="21"/>
              </w:rPr>
              <w:t>L3C3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C9F43E" w14:textId="77777777" w:rsidR="00004B26" w:rsidRPr="00B21413" w:rsidRDefault="00004B26" w:rsidP="00735CB2">
            <w:pPr>
              <w:pStyle w:val="1"/>
              <w:adjustRightInd w:val="0"/>
              <w:snapToGrid w:val="0"/>
              <w:spacing w:before="0" w:after="0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B21413">
              <w:rPr>
                <w:rFonts w:ascii="Times New Roman" w:eastAsia="Times New Roman" w:hAnsi="Times New Roman"/>
                <w:sz w:val="21"/>
                <w:szCs w:val="21"/>
              </w:rPr>
              <w:t>L3C4</w:t>
            </w:r>
          </w:p>
        </w:tc>
      </w:tr>
    </w:tbl>
    <w:p w14:paraId="09FC001F" w14:textId="77777777" w:rsidR="00004B26" w:rsidRDefault="00004B26" w:rsidP="00004B26">
      <w:pPr>
        <w:pStyle w:val="Content"/>
        <w:snapToGrid w:val="0"/>
        <w:jc w:val="left"/>
        <w:rPr>
          <w:rFonts w:eastAsia="宋体"/>
          <w:iCs/>
          <w:color w:val="FF0000"/>
          <w:lang w:eastAsia="zh-CN"/>
        </w:rPr>
      </w:pPr>
    </w:p>
    <w:p w14:paraId="79B82AB3" w14:textId="4085C9AA" w:rsidR="00A347F8" w:rsidRDefault="00A347F8" w:rsidP="00435376">
      <w:pPr>
        <w:pStyle w:val="Content"/>
        <w:snapToGrid w:val="0"/>
        <w:jc w:val="left"/>
      </w:pPr>
      <w:r w:rsidRPr="00A22CAC">
        <w:lastRenderedPageBreak/>
        <w:t xml:space="preserve">Equations should be formatted by means of </w:t>
      </w:r>
      <w:proofErr w:type="spellStart"/>
      <w:r w:rsidRPr="00A22CAC">
        <w:t>MathType</w:t>
      </w:r>
      <w:proofErr w:type="spellEnd"/>
      <w:r w:rsidRPr="00A22CAC">
        <w:t xml:space="preserve"> Equation Editor or the inbuilt Microsoft Equation Editor. Equations should be centred and numbered consecutively.</w:t>
      </w:r>
      <w:r w:rsidRPr="00A347F8">
        <w:t xml:space="preserve"> </w:t>
      </w:r>
      <w:r>
        <w:t>For example:</w:t>
      </w:r>
    </w:p>
    <w:p w14:paraId="76ED400D" w14:textId="699F4B70" w:rsidR="004C75F5" w:rsidRPr="00336684" w:rsidRDefault="00A347F8" w:rsidP="004C75F5">
      <w:pPr>
        <w:pStyle w:val="WCEE2024Equation"/>
        <w:spacing w:before="120"/>
      </w:pPr>
      <w:r>
        <w:tab/>
      </w:r>
      <w:r w:rsidR="004C75F5" w:rsidRPr="00472F15">
        <w:rPr>
          <w:noProof/>
          <w:position w:val="-10"/>
        </w:rPr>
        <w:object w:dxaOrig="980" w:dyaOrig="300" w14:anchorId="53F142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8.9pt;height:15.05pt" o:ole="">
            <v:imagedata r:id="rId8" o:title=""/>
          </v:shape>
          <o:OLEObject Type="Embed" ProgID="Equation.DSMT4" ShapeID="_x0000_i1025" DrawAspect="Content" ObjectID="_1780232258" r:id="rId9"/>
        </w:object>
      </w:r>
      <w:r w:rsidR="004C75F5">
        <w:tab/>
      </w:r>
      <w:r w:rsidR="004C75F5" w:rsidRPr="00336684">
        <w:tab/>
        <w:t>(1)</w:t>
      </w:r>
    </w:p>
    <w:p w14:paraId="6F7608E5" w14:textId="294B1588" w:rsidR="00A347F8" w:rsidRPr="00435376" w:rsidRDefault="00A347F8" w:rsidP="00435376">
      <w:pPr>
        <w:pStyle w:val="Content"/>
        <w:snapToGrid w:val="0"/>
        <w:rPr>
          <w:spacing w:val="-3"/>
        </w:rPr>
      </w:pPr>
    </w:p>
    <w:p w14:paraId="6F754221" w14:textId="77777777" w:rsidR="00A347F8" w:rsidRDefault="00A347F8" w:rsidP="00F66FC5">
      <w:pPr>
        <w:pStyle w:val="Content"/>
        <w:snapToGrid w:val="0"/>
        <w:spacing w:after="120"/>
        <w:jc w:val="left"/>
        <w:rPr>
          <w:rFonts w:eastAsia="宋体"/>
          <w:bCs/>
          <w:i/>
          <w:iCs/>
          <w:kern w:val="28"/>
          <w:lang w:eastAsia="zh-CN"/>
        </w:rPr>
      </w:pPr>
    </w:p>
    <w:p w14:paraId="1FFC2C96" w14:textId="4E5D6194" w:rsidR="00004B26" w:rsidRPr="0081301E" w:rsidRDefault="00004B26" w:rsidP="00F66FC5">
      <w:pPr>
        <w:pStyle w:val="Content"/>
        <w:snapToGrid w:val="0"/>
        <w:spacing w:after="120"/>
        <w:jc w:val="left"/>
        <w:rPr>
          <w:rFonts w:eastAsia="宋体"/>
          <w:bCs/>
          <w:i/>
          <w:iCs/>
          <w:kern w:val="28"/>
          <w:lang w:eastAsia="zh-CN"/>
        </w:rPr>
      </w:pPr>
      <w:r w:rsidRPr="0081301E">
        <w:rPr>
          <w:bCs/>
          <w:i/>
          <w:iCs/>
          <w:kern w:val="28"/>
          <w:lang w:eastAsia="de-DE"/>
        </w:rPr>
        <w:t>References</w:t>
      </w:r>
    </w:p>
    <w:p w14:paraId="0691B080" w14:textId="512908D7" w:rsidR="0081301E" w:rsidRPr="005578AE" w:rsidRDefault="005578AE" w:rsidP="001D09DF">
      <w:pPr>
        <w:pStyle w:val="Content"/>
        <w:snapToGrid w:val="0"/>
        <w:ind w:left="420" w:hangingChars="200" w:hanging="420"/>
        <w:rPr>
          <w:rFonts w:eastAsia="宋体"/>
          <w:bCs/>
          <w:i/>
          <w:iCs/>
          <w:color w:val="FF0000"/>
          <w:sz w:val="21"/>
          <w:szCs w:val="21"/>
          <w:lang w:eastAsia="zh-CN"/>
        </w:rPr>
      </w:pPr>
      <w:r w:rsidRPr="005578AE">
        <w:rPr>
          <w:sz w:val="21"/>
          <w:szCs w:val="21"/>
        </w:rPr>
        <w:t>Boore, D. M., and Bommer, J. J., 2005. Processing of strong-motion accelerograms: needs, options and consequences</w:t>
      </w:r>
      <w:r>
        <w:rPr>
          <w:rFonts w:ascii="宋体" w:eastAsia="宋体" w:hAnsi="宋体" w:cs="宋体" w:hint="eastAsia"/>
          <w:sz w:val="21"/>
          <w:szCs w:val="21"/>
          <w:lang w:eastAsia="zh-CN"/>
        </w:rPr>
        <w:t>.</w:t>
      </w:r>
      <w:r w:rsidRPr="005578AE">
        <w:rPr>
          <w:sz w:val="21"/>
          <w:szCs w:val="21"/>
        </w:rPr>
        <w:t xml:space="preserve"> </w:t>
      </w:r>
      <w:r w:rsidRPr="005578AE">
        <w:rPr>
          <w:i/>
          <w:iCs/>
          <w:sz w:val="21"/>
          <w:szCs w:val="21"/>
        </w:rPr>
        <w:t>Soil Dynamics and Earthquake Engineering</w:t>
      </w:r>
      <w:r>
        <w:rPr>
          <w:rFonts w:eastAsia="宋体" w:hint="eastAsia"/>
          <w:sz w:val="21"/>
          <w:szCs w:val="21"/>
          <w:lang w:eastAsia="zh-CN"/>
        </w:rPr>
        <w:t>,</w:t>
      </w:r>
      <w:r w:rsidRPr="005578AE">
        <w:rPr>
          <w:sz w:val="21"/>
          <w:szCs w:val="21"/>
        </w:rPr>
        <w:t xml:space="preserve"> 25</w:t>
      </w:r>
      <w:r>
        <w:rPr>
          <w:rFonts w:eastAsia="宋体" w:hint="eastAsia"/>
          <w:sz w:val="21"/>
          <w:szCs w:val="21"/>
          <w:lang w:eastAsia="zh-CN"/>
        </w:rPr>
        <w:t>(2):</w:t>
      </w:r>
      <w:r w:rsidRPr="005578AE">
        <w:rPr>
          <w:sz w:val="21"/>
          <w:szCs w:val="21"/>
        </w:rPr>
        <w:t xml:space="preserve"> 93–115.</w:t>
      </w:r>
    </w:p>
    <w:sectPr w:rsidR="0081301E" w:rsidRPr="005578AE" w:rsidSect="009B35DA">
      <w:headerReference w:type="default" r:id="rId10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76D978" w14:textId="77777777" w:rsidR="007F7D9B" w:rsidRDefault="007F7D9B">
      <w:r>
        <w:separator/>
      </w:r>
    </w:p>
  </w:endnote>
  <w:endnote w:type="continuationSeparator" w:id="0">
    <w:p w14:paraId="367EB07F" w14:textId="77777777" w:rsidR="007F7D9B" w:rsidRDefault="007F7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25E2F4" w14:textId="77777777" w:rsidR="007F7D9B" w:rsidRDefault="007F7D9B">
      <w:r>
        <w:separator/>
      </w:r>
    </w:p>
  </w:footnote>
  <w:footnote w:type="continuationSeparator" w:id="0">
    <w:p w14:paraId="125F6E4D" w14:textId="77777777" w:rsidR="007F7D9B" w:rsidRDefault="007F7D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A148C8" w14:textId="77777777" w:rsidR="00F62463" w:rsidRDefault="00F62463" w:rsidP="00F62463">
    <w:pPr>
      <w:pStyle w:val="a3"/>
    </w:pPr>
    <w:r>
      <w:t>7th Huixian International Forum on Earthquake Engineering for Young Researchers</w:t>
    </w:r>
  </w:p>
  <w:p w14:paraId="77311016" w14:textId="08BD6B71" w:rsidR="00F62463" w:rsidRDefault="00F62463" w:rsidP="00F62463">
    <w:pPr>
      <w:pStyle w:val="a3"/>
    </w:pPr>
    <w:r>
      <w:t>Harbin, China</w:t>
    </w:r>
    <w:r>
      <w:rPr>
        <w:rFonts w:eastAsia="宋体" w:hint="eastAsia"/>
        <w:lang w:eastAsia="zh-CN"/>
      </w:rPr>
      <w:t xml:space="preserve">, </w:t>
    </w:r>
    <w:r>
      <w:t>August 18~</w:t>
    </w:r>
    <w:r w:rsidR="00C704E5">
      <w:t>2</w:t>
    </w:r>
    <w:r w:rsidR="00C704E5">
      <w:rPr>
        <w:rFonts w:eastAsia="宋体" w:hint="eastAsia"/>
        <w:lang w:eastAsia="zh-CN"/>
      </w:rPr>
      <w:t>1</w:t>
    </w:r>
    <w:r>
      <w:t>, 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8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C62"/>
    <w:rsid w:val="00004645"/>
    <w:rsid w:val="00004B26"/>
    <w:rsid w:val="00006EF4"/>
    <w:rsid w:val="0003030F"/>
    <w:rsid w:val="000451EB"/>
    <w:rsid w:val="00065B14"/>
    <w:rsid w:val="000744C4"/>
    <w:rsid w:val="000759BC"/>
    <w:rsid w:val="000874BA"/>
    <w:rsid w:val="000F2208"/>
    <w:rsid w:val="001106EA"/>
    <w:rsid w:val="001154FE"/>
    <w:rsid w:val="001639DB"/>
    <w:rsid w:val="0017796F"/>
    <w:rsid w:val="001A5741"/>
    <w:rsid w:val="001C6177"/>
    <w:rsid w:val="001D09DF"/>
    <w:rsid w:val="0020662A"/>
    <w:rsid w:val="002205E5"/>
    <w:rsid w:val="002C5687"/>
    <w:rsid w:val="002E2A9E"/>
    <w:rsid w:val="0030704A"/>
    <w:rsid w:val="00330DD8"/>
    <w:rsid w:val="003371F2"/>
    <w:rsid w:val="00344E1F"/>
    <w:rsid w:val="00397EC2"/>
    <w:rsid w:val="003B0464"/>
    <w:rsid w:val="004307B3"/>
    <w:rsid w:val="00431F8E"/>
    <w:rsid w:val="00435376"/>
    <w:rsid w:val="00440DB9"/>
    <w:rsid w:val="00471CA7"/>
    <w:rsid w:val="004729FB"/>
    <w:rsid w:val="00481168"/>
    <w:rsid w:val="004A7D12"/>
    <w:rsid w:val="004C419C"/>
    <w:rsid w:val="004C75F5"/>
    <w:rsid w:val="004F17EB"/>
    <w:rsid w:val="00501343"/>
    <w:rsid w:val="00511710"/>
    <w:rsid w:val="00522742"/>
    <w:rsid w:val="005578AE"/>
    <w:rsid w:val="0056084F"/>
    <w:rsid w:val="00593841"/>
    <w:rsid w:val="005D673C"/>
    <w:rsid w:val="005F1D62"/>
    <w:rsid w:val="006463F2"/>
    <w:rsid w:val="00660190"/>
    <w:rsid w:val="006622BE"/>
    <w:rsid w:val="00690751"/>
    <w:rsid w:val="00692B18"/>
    <w:rsid w:val="00694091"/>
    <w:rsid w:val="006E1B92"/>
    <w:rsid w:val="006F28C1"/>
    <w:rsid w:val="006F2F3C"/>
    <w:rsid w:val="00717BB6"/>
    <w:rsid w:val="00765CB1"/>
    <w:rsid w:val="00776060"/>
    <w:rsid w:val="007F7D9B"/>
    <w:rsid w:val="00802628"/>
    <w:rsid w:val="0081301E"/>
    <w:rsid w:val="00834674"/>
    <w:rsid w:val="008412C8"/>
    <w:rsid w:val="008971CD"/>
    <w:rsid w:val="008C0B9F"/>
    <w:rsid w:val="008D09B0"/>
    <w:rsid w:val="008E3348"/>
    <w:rsid w:val="0091552F"/>
    <w:rsid w:val="00932BFB"/>
    <w:rsid w:val="00937B74"/>
    <w:rsid w:val="0094148A"/>
    <w:rsid w:val="00953A72"/>
    <w:rsid w:val="009B35DA"/>
    <w:rsid w:val="009D35F2"/>
    <w:rsid w:val="009D37E6"/>
    <w:rsid w:val="009D7387"/>
    <w:rsid w:val="009F7B43"/>
    <w:rsid w:val="00A17FDB"/>
    <w:rsid w:val="00A22CAC"/>
    <w:rsid w:val="00A347F8"/>
    <w:rsid w:val="00A35C70"/>
    <w:rsid w:val="00A63232"/>
    <w:rsid w:val="00A71B40"/>
    <w:rsid w:val="00AA2833"/>
    <w:rsid w:val="00AB35E1"/>
    <w:rsid w:val="00AC19CD"/>
    <w:rsid w:val="00B1420A"/>
    <w:rsid w:val="00B37F84"/>
    <w:rsid w:val="00B62BC3"/>
    <w:rsid w:val="00B82E29"/>
    <w:rsid w:val="00B863FF"/>
    <w:rsid w:val="00B967C6"/>
    <w:rsid w:val="00BE22A9"/>
    <w:rsid w:val="00C36ACB"/>
    <w:rsid w:val="00C704E5"/>
    <w:rsid w:val="00C96876"/>
    <w:rsid w:val="00CC637A"/>
    <w:rsid w:val="00CE6C62"/>
    <w:rsid w:val="00CF1BA0"/>
    <w:rsid w:val="00D36BB2"/>
    <w:rsid w:val="00D902BD"/>
    <w:rsid w:val="00DB493A"/>
    <w:rsid w:val="00DB68BC"/>
    <w:rsid w:val="00DC6E64"/>
    <w:rsid w:val="00DD01A1"/>
    <w:rsid w:val="00E06D31"/>
    <w:rsid w:val="00E7199D"/>
    <w:rsid w:val="00E7215C"/>
    <w:rsid w:val="00E938DD"/>
    <w:rsid w:val="00E94280"/>
    <w:rsid w:val="00EC3B4C"/>
    <w:rsid w:val="00F01E7B"/>
    <w:rsid w:val="00F6122B"/>
    <w:rsid w:val="00F62463"/>
    <w:rsid w:val="00F66FC5"/>
    <w:rsid w:val="00F7784A"/>
    <w:rsid w:val="00FA5E3C"/>
    <w:rsid w:val="00FE3011"/>
    <w:rsid w:val="00FE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42743E"/>
  <w15:docId w15:val="{74E439F2-80C2-1F4D-B0DF-5CF9ADDB3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-01">
    <w:name w:val="Title - 01"/>
    <w:link w:val="Title-010"/>
    <w:autoRedefine/>
    <w:rsid w:val="00481168"/>
    <w:pPr>
      <w:snapToGrid w:val="0"/>
      <w:spacing w:line="480" w:lineRule="auto"/>
      <w:jc w:val="center"/>
    </w:pPr>
    <w:rPr>
      <w:b/>
      <w:kern w:val="2"/>
      <w:sz w:val="26"/>
      <w:szCs w:val="26"/>
    </w:rPr>
  </w:style>
  <w:style w:type="character" w:customStyle="1" w:styleId="Title-010">
    <w:name w:val="Title - 01 字元"/>
    <w:basedOn w:val="a0"/>
    <w:link w:val="Title-01"/>
    <w:rsid w:val="00932BFB"/>
    <w:rPr>
      <w:rFonts w:eastAsia="PMingLiU"/>
      <w:b/>
      <w:kern w:val="2"/>
      <w:sz w:val="26"/>
      <w:szCs w:val="26"/>
      <w:lang w:val="en-US" w:eastAsia="zh-TW" w:bidi="ar-SA"/>
    </w:rPr>
  </w:style>
  <w:style w:type="paragraph" w:customStyle="1" w:styleId="Author">
    <w:name w:val="Author"/>
    <w:rsid w:val="00DB493A"/>
    <w:pPr>
      <w:snapToGrid w:val="0"/>
      <w:jc w:val="center"/>
    </w:pPr>
    <w:rPr>
      <w:rFonts w:eastAsia="Times New Roman"/>
      <w:kern w:val="2"/>
      <w:sz w:val="24"/>
      <w:szCs w:val="24"/>
    </w:rPr>
  </w:style>
  <w:style w:type="paragraph" w:customStyle="1" w:styleId="Content">
    <w:name w:val="Content"/>
    <w:basedOn w:val="a"/>
    <w:rsid w:val="00A71B40"/>
    <w:pPr>
      <w:jc w:val="both"/>
    </w:pPr>
    <w:rPr>
      <w:rFonts w:eastAsia="Times New Roman"/>
    </w:rPr>
  </w:style>
  <w:style w:type="paragraph" w:styleId="a3">
    <w:name w:val="header"/>
    <w:basedOn w:val="a"/>
    <w:autoRedefine/>
    <w:rsid w:val="00A71B40"/>
    <w:pPr>
      <w:tabs>
        <w:tab w:val="center" w:pos="4153"/>
        <w:tab w:val="right" w:pos="8306"/>
      </w:tabs>
      <w:snapToGrid w:val="0"/>
    </w:pPr>
    <w:rPr>
      <w:rFonts w:eastAsia="Times New Roman"/>
      <w:i/>
      <w:sz w:val="20"/>
      <w:szCs w:val="20"/>
    </w:rPr>
  </w:style>
  <w:style w:type="paragraph" w:styleId="a4">
    <w:name w:val="footer"/>
    <w:basedOn w:val="a"/>
    <w:rsid w:val="00932B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itle-01186012">
    <w:name w:val="樣式 樣式 樣式 Title - 01 + 18 點 + 套用前:  60 列 套用後:  12 列 + (中文) 新細明體"/>
    <w:basedOn w:val="a"/>
    <w:link w:val="Title-011860120"/>
    <w:rsid w:val="00A71B40"/>
    <w:pPr>
      <w:widowControl/>
      <w:snapToGrid w:val="0"/>
      <w:spacing w:before="500" w:after="300" w:line="360" w:lineRule="exact"/>
      <w:jc w:val="center"/>
    </w:pPr>
    <w:rPr>
      <w:rFonts w:eastAsia="Times New Roman"/>
      <w:b/>
      <w:bCs/>
      <w:caps/>
      <w:sz w:val="28"/>
      <w:szCs w:val="28"/>
    </w:rPr>
  </w:style>
  <w:style w:type="character" w:customStyle="1" w:styleId="Title-011860120">
    <w:name w:val="樣式 樣式 樣式 Title - 01 + 18 點 + 套用前:  60 列 套用後:  12 列 + (中文) 新細明體 字元"/>
    <w:basedOn w:val="a0"/>
    <w:link w:val="Title-01186012"/>
    <w:rsid w:val="00A71B40"/>
    <w:rPr>
      <w:b/>
      <w:bCs/>
      <w:caps/>
      <w:kern w:val="2"/>
      <w:sz w:val="28"/>
      <w:szCs w:val="28"/>
      <w:lang w:val="en-US" w:eastAsia="zh-TW" w:bidi="ar-SA"/>
    </w:rPr>
  </w:style>
  <w:style w:type="paragraph" w:styleId="a5">
    <w:name w:val="footnote text"/>
    <w:basedOn w:val="a"/>
    <w:rsid w:val="0030704A"/>
    <w:pPr>
      <w:snapToGrid w:val="0"/>
    </w:pPr>
    <w:rPr>
      <w:sz w:val="20"/>
      <w:szCs w:val="20"/>
    </w:rPr>
  </w:style>
  <w:style w:type="character" w:styleId="a6">
    <w:name w:val="footnote reference"/>
    <w:basedOn w:val="a0"/>
    <w:semiHidden/>
    <w:rsid w:val="0030704A"/>
    <w:rPr>
      <w:vertAlign w:val="superscript"/>
    </w:rPr>
  </w:style>
  <w:style w:type="character" w:styleId="a7">
    <w:name w:val="Hyperlink"/>
    <w:basedOn w:val="a0"/>
    <w:rsid w:val="001106EA"/>
    <w:rPr>
      <w:color w:val="0000FF"/>
      <w:u w:val="single"/>
    </w:rPr>
  </w:style>
  <w:style w:type="character" w:styleId="a8">
    <w:name w:val="FollowedHyperlink"/>
    <w:basedOn w:val="a0"/>
    <w:rsid w:val="00CF1BA0"/>
    <w:rPr>
      <w:color w:val="800080" w:themeColor="followedHyperlink"/>
      <w:u w:val="single"/>
    </w:rPr>
  </w:style>
  <w:style w:type="paragraph" w:customStyle="1" w:styleId="Default">
    <w:name w:val="Default"/>
    <w:rsid w:val="00B62BC3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Balloon Text"/>
    <w:basedOn w:val="a"/>
    <w:link w:val="aa"/>
    <w:semiHidden/>
    <w:unhideWhenUsed/>
    <w:rsid w:val="00E719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批注框文本 字符"/>
    <w:basedOn w:val="a0"/>
    <w:link w:val="a9"/>
    <w:semiHidden/>
    <w:rsid w:val="00E7199D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b">
    <w:name w:val="annotation reference"/>
    <w:basedOn w:val="a0"/>
    <w:semiHidden/>
    <w:unhideWhenUsed/>
    <w:rsid w:val="00E7199D"/>
    <w:rPr>
      <w:sz w:val="18"/>
      <w:szCs w:val="18"/>
    </w:rPr>
  </w:style>
  <w:style w:type="paragraph" w:styleId="ac">
    <w:name w:val="annotation text"/>
    <w:basedOn w:val="a"/>
    <w:link w:val="ad"/>
    <w:unhideWhenUsed/>
    <w:rsid w:val="00E7199D"/>
  </w:style>
  <w:style w:type="character" w:customStyle="1" w:styleId="ad">
    <w:name w:val="批注文字 字符"/>
    <w:basedOn w:val="a0"/>
    <w:link w:val="ac"/>
    <w:rsid w:val="00E7199D"/>
    <w:rPr>
      <w:kern w:val="2"/>
      <w:sz w:val="24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E7199D"/>
    <w:rPr>
      <w:b/>
      <w:bCs/>
    </w:rPr>
  </w:style>
  <w:style w:type="character" w:customStyle="1" w:styleId="af">
    <w:name w:val="批注主题 字符"/>
    <w:basedOn w:val="ad"/>
    <w:link w:val="ae"/>
    <w:semiHidden/>
    <w:rsid w:val="00E7199D"/>
    <w:rPr>
      <w:b/>
      <w:bCs/>
      <w:kern w:val="2"/>
      <w:sz w:val="24"/>
      <w:szCs w:val="24"/>
    </w:rPr>
  </w:style>
  <w:style w:type="paragraph" w:styleId="af0">
    <w:name w:val="Revision"/>
    <w:hidden/>
    <w:uiPriority w:val="99"/>
    <w:semiHidden/>
    <w:rsid w:val="00431F8E"/>
    <w:rPr>
      <w:kern w:val="2"/>
      <w:sz w:val="24"/>
      <w:szCs w:val="24"/>
    </w:rPr>
  </w:style>
  <w:style w:type="paragraph" w:customStyle="1" w:styleId="1">
    <w:name w:val="正文1"/>
    <w:rsid w:val="00004B26"/>
    <w:pPr>
      <w:spacing w:before="120" w:after="120"/>
      <w:jc w:val="both"/>
    </w:pPr>
    <w:rPr>
      <w:rFonts w:ascii="Calibri" w:eastAsia="宋体" w:hAnsi="Calibri"/>
      <w:sz w:val="22"/>
      <w:szCs w:val="22"/>
      <w:lang w:eastAsia="zh-CN"/>
    </w:rPr>
  </w:style>
  <w:style w:type="paragraph" w:customStyle="1" w:styleId="WCEE2024Bodytext">
    <w:name w:val="WCEE2024 Body text"/>
    <w:basedOn w:val="a"/>
    <w:qFormat/>
    <w:rsid w:val="00A347F8"/>
    <w:pPr>
      <w:widowControl/>
      <w:spacing w:after="120" w:line="264" w:lineRule="auto"/>
      <w:jc w:val="both"/>
    </w:pPr>
    <w:rPr>
      <w:rFonts w:ascii="Arial" w:eastAsiaTheme="minorEastAsia" w:hAnsi="Arial"/>
      <w:kern w:val="0"/>
      <w:sz w:val="20"/>
      <w:szCs w:val="22"/>
      <w:lang w:val="en-GB" w:eastAsia="en-US"/>
    </w:rPr>
  </w:style>
  <w:style w:type="paragraph" w:customStyle="1" w:styleId="WCEE2024Equation">
    <w:name w:val="WCEE2024 Equation"/>
    <w:basedOn w:val="WCEE2024Bodytext"/>
    <w:next w:val="WCEE2024Bodytext"/>
    <w:qFormat/>
    <w:rsid w:val="00A347F8"/>
    <w:pPr>
      <w:keepNext/>
      <w:tabs>
        <w:tab w:val="center" w:pos="4253"/>
        <w:tab w:val="right" w:pos="8505"/>
      </w:tabs>
      <w:overflowPunct w:val="0"/>
      <w:autoSpaceDE w:val="0"/>
      <w:autoSpaceDN w:val="0"/>
      <w:adjustRightInd w:val="0"/>
      <w:textAlignment w:val="baseline"/>
    </w:pPr>
    <w:rPr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clu\Downloads\download-i0951012-E-Format-Abstract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75DAF-FFA9-41CB-8266-95A95F932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download-i0951012-E-Format-Abstract.dot</Template>
  <TotalTime>11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ICEE Abstract Template</vt:lpstr>
    </vt:vector>
  </TitlesOfParts>
  <Company>iMAX Design.</Company>
  <LinksUpToDate>false</LinksUpToDate>
  <CharactersWithSpaces>2418</CharactersWithSpaces>
  <SharedDoc>false</SharedDoc>
  <HLinks>
    <vt:vector size="6" baseType="variant">
      <vt:variant>
        <vt:i4>524300</vt:i4>
      </vt:variant>
      <vt:variant>
        <vt:i4>0</vt:i4>
      </vt:variant>
      <vt:variant>
        <vt:i4>0</vt:i4>
      </vt:variant>
      <vt:variant>
        <vt:i4>5</vt:i4>
      </vt:variant>
      <vt:variant>
        <vt:lpwstr>http://icee2006.ncree.org.tw/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ICEE Abstract Template</dc:title>
  <dc:creator>kclu</dc:creator>
  <cp:lastModifiedBy>立强 安</cp:lastModifiedBy>
  <cp:revision>3</cp:revision>
  <cp:lastPrinted>2005-10-14T09:12:00Z</cp:lastPrinted>
  <dcterms:created xsi:type="dcterms:W3CDTF">2024-06-18T08:04:00Z</dcterms:created>
  <dcterms:modified xsi:type="dcterms:W3CDTF">2024-06-18T08:11:00Z</dcterms:modified>
</cp:coreProperties>
</file>